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D8" w:rsidRDefault="001456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C42BA" wp14:editId="5F68B79B">
                <wp:simplePos x="0" y="0"/>
                <wp:positionH relativeFrom="column">
                  <wp:posOffset>4953000</wp:posOffset>
                </wp:positionH>
                <wp:positionV relativeFrom="paragraph">
                  <wp:posOffset>-267970</wp:posOffset>
                </wp:positionV>
                <wp:extent cx="4943475" cy="67818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6D8" w:rsidRDefault="001456D8"/>
                          <w:p w:rsidR="001456D8" w:rsidRDefault="001456D8"/>
                          <w:p w:rsidR="001456D8" w:rsidRDefault="001456D8"/>
                          <w:p w:rsidR="001456D8" w:rsidRDefault="001456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pt;margin-top:-21.1pt;width:389.25pt;height:5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" stroked="f">
                <v:textbox>
                  <w:txbxContent>
                    <w:p w:rsidR="001456D8" w:rsidRDefault="001456D8"/>
                    <w:p w:rsidR="001456D8" w:rsidRDefault="001456D8"/>
                    <w:p w:rsidR="001456D8" w:rsidRDefault="001456D8"/>
                    <w:p w:rsidR="001456D8" w:rsidRDefault="001456D8"/>
                  </w:txbxContent>
                </v:textbox>
              </v:shape>
            </w:pict>
          </mc:Fallback>
        </mc:AlternateContent>
      </w:r>
      <w:r w:rsidR="001870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4BCB8" wp14:editId="3FA8E4BE">
                <wp:simplePos x="0" y="0"/>
                <wp:positionH relativeFrom="column">
                  <wp:posOffset>-152400</wp:posOffset>
                </wp:positionH>
                <wp:positionV relativeFrom="paragraph">
                  <wp:posOffset>2144395</wp:posOffset>
                </wp:positionV>
                <wp:extent cx="2505075" cy="403860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6D8" w:rsidRDefault="001456D8" w:rsidP="001456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2pt;margin-top:168.85pt;width:197.25pt;height:3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" stroked="f">
                <v:textbox>
                  <w:txbxContent>
                    <w:p w:rsidR="001456D8" w:rsidRDefault="001456D8" w:rsidP="001456D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2FAFF3" wp14:editId="2D7DCCA1">
                <wp:simplePos x="0" y="0"/>
                <wp:positionH relativeFrom="column">
                  <wp:posOffset>-161925</wp:posOffset>
                </wp:positionH>
                <wp:positionV relativeFrom="paragraph">
                  <wp:posOffset>-134620</wp:posOffset>
                </wp:positionV>
                <wp:extent cx="4943475" cy="678180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6D8" w:rsidRDefault="001456D8" w:rsidP="001456D8"/>
                          <w:p w:rsidR="001456D8" w:rsidRDefault="00C6027D" w:rsidP="001456D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1AC163" wp14:editId="3279A6F7">
                                  <wp:extent cx="4324350" cy="56578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1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78" t="7566" r="3727" b="26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5444" cy="5659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2.75pt;margin-top:-10.6pt;width:389.25pt;height:5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" stroked="f">
                <v:textbox>
                  <w:txbxContent>
                    <w:p w:rsidR="001456D8" w:rsidRDefault="001456D8" w:rsidP="001456D8"/>
                    <w:p w:rsidR="001456D8" w:rsidRDefault="00C6027D" w:rsidP="001456D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1AC163" wp14:editId="3279A6F7">
                            <wp:extent cx="4324350" cy="56578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1.PNG"/>
                                    <pic:cNvPicPr preferRelativeResize="0"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78" t="7566" r="3727" b="26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25444" cy="56592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FFDAD" wp14:editId="3C53B0BC">
                <wp:simplePos x="0" y="0"/>
                <wp:positionH relativeFrom="column">
                  <wp:posOffset>4943475</wp:posOffset>
                </wp:positionH>
                <wp:positionV relativeFrom="paragraph">
                  <wp:posOffset>-125095</wp:posOffset>
                </wp:positionV>
                <wp:extent cx="4943475" cy="678180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6D8" w:rsidRDefault="001456D8" w:rsidP="001456D8"/>
                          <w:p w:rsidR="001456D8" w:rsidRDefault="001456D8" w:rsidP="001456D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757EA3" wp14:editId="1C87EEC9">
                                  <wp:extent cx="4751705" cy="581152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2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38" t="9053" r="2659" b="25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1705" cy="581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9.25pt;margin-top:-9.85pt;width:389.25pt;height:5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" stroked="f">
                <v:textbox>
                  <w:txbxContent>
                    <w:p w:rsidR="001456D8" w:rsidRDefault="001456D8" w:rsidP="001456D8">
                      <w:bookmarkStart w:id="1" w:name="_GoBack"/>
                      <w:bookmarkEnd w:id="1"/>
                    </w:p>
                    <w:p w:rsidR="001456D8" w:rsidRDefault="001456D8" w:rsidP="001456D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757EA3" wp14:editId="1C87EEC9">
                            <wp:extent cx="4751705" cy="581152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2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38" t="9053" r="2659" b="25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51705" cy="5811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br w:type="page"/>
      </w:r>
    </w:p>
    <w:p w:rsidR="001456D8" w:rsidRDefault="00E3755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B002CC" wp14:editId="08683889">
                <wp:simplePos x="0" y="0"/>
                <wp:positionH relativeFrom="column">
                  <wp:posOffset>-171450</wp:posOffset>
                </wp:positionH>
                <wp:positionV relativeFrom="paragraph">
                  <wp:posOffset>-255905</wp:posOffset>
                </wp:positionV>
                <wp:extent cx="4943475" cy="678180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5D" w:rsidRDefault="00E3755D" w:rsidP="00E3755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23DAF4" wp14:editId="2B93B80E">
                                  <wp:extent cx="4751705" cy="6457315"/>
                                  <wp:effectExtent l="0" t="0" r="0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6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1705" cy="6457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3.5pt;margin-top:-20.15pt;width:389.25pt;height:5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" stroked="f">
                <v:textbox>
                  <w:txbxContent>
                    <w:p w:rsidR="00E3755D" w:rsidRDefault="00E3755D" w:rsidP="00E3755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23DAF4" wp14:editId="2B93B80E">
                            <wp:extent cx="4751705" cy="6457315"/>
                            <wp:effectExtent l="0" t="0" r="0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6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1705" cy="6457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56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4D8CF4" wp14:editId="3725346C">
                <wp:simplePos x="0" y="0"/>
                <wp:positionH relativeFrom="column">
                  <wp:posOffset>5038725</wp:posOffset>
                </wp:positionH>
                <wp:positionV relativeFrom="paragraph">
                  <wp:posOffset>-401320</wp:posOffset>
                </wp:positionV>
                <wp:extent cx="4943475" cy="678180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6D8" w:rsidRDefault="001456D8" w:rsidP="001456D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63AC9E" wp14:editId="73E223E7">
                                  <wp:extent cx="4866261" cy="63627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3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8311" cy="636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6.75pt;margin-top:-31.6pt;width:389.25pt;height:5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" stroked="f">
                <v:textbox>
                  <w:txbxContent>
                    <w:p w:rsidR="001456D8" w:rsidRDefault="001456D8" w:rsidP="001456D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63AC9E" wp14:editId="73E223E7">
                            <wp:extent cx="4866261" cy="63627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3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8311" cy="636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56D8" w:rsidRDefault="001456D8">
      <w:r>
        <w:br w:type="page"/>
      </w:r>
    </w:p>
    <w:p w:rsidR="00E3755D" w:rsidRDefault="00E3755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58ED86" wp14:editId="539D02CC">
                <wp:simplePos x="0" y="0"/>
                <wp:positionH relativeFrom="column">
                  <wp:posOffset>-190500</wp:posOffset>
                </wp:positionH>
                <wp:positionV relativeFrom="paragraph">
                  <wp:posOffset>-408939</wp:posOffset>
                </wp:positionV>
                <wp:extent cx="4943475" cy="67818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678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5D" w:rsidRDefault="00E3755D" w:rsidP="00E3755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A7D5F6" wp14:editId="24C8057A">
                                  <wp:extent cx="4751705" cy="6454775"/>
                                  <wp:effectExtent l="0" t="0" r="0" b="317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5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1705" cy="645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5pt;margin-top:-32.2pt;width:389.25pt;height:5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" filled="f" stroked="f">
                <v:textbox>
                  <w:txbxContent>
                    <w:p w:rsidR="00E3755D" w:rsidRDefault="00E3755D" w:rsidP="00E3755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A7D5F6" wp14:editId="24C8057A">
                            <wp:extent cx="4751705" cy="6454775"/>
                            <wp:effectExtent l="0" t="0" r="0" b="317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5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1705" cy="6454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813323" wp14:editId="7C93962F">
                <wp:simplePos x="0" y="0"/>
                <wp:positionH relativeFrom="column">
                  <wp:posOffset>5000625</wp:posOffset>
                </wp:positionH>
                <wp:positionV relativeFrom="paragraph">
                  <wp:posOffset>-408305</wp:posOffset>
                </wp:positionV>
                <wp:extent cx="4943475" cy="6781800"/>
                <wp:effectExtent l="0" t="0" r="952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5D" w:rsidRDefault="00E3755D" w:rsidP="00E3755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27C9F2" wp14:editId="497B12B8">
                                  <wp:extent cx="4751705" cy="642102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4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1705" cy="6421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93.75pt;margin-top:-32.15pt;width:389.25pt;height:5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" stroked="f">
                <v:textbox>
                  <w:txbxContent>
                    <w:p w:rsidR="00E3755D" w:rsidRDefault="00E3755D" w:rsidP="00E3755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27C9F2" wp14:editId="497B12B8">
                            <wp:extent cx="4751705" cy="642102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4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1705" cy="6421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1224" w:rsidRDefault="009A1224"/>
    <w:sectPr w:rsidR="009A1224" w:rsidSect="001456D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224" w:rsidRDefault="009A1224" w:rsidP="001456D8">
      <w:pPr>
        <w:spacing w:after="0" w:line="240" w:lineRule="auto"/>
      </w:pPr>
      <w:r>
        <w:separator/>
      </w:r>
    </w:p>
  </w:endnote>
  <w:endnote w:type="continuationSeparator" w:id="0">
    <w:p w:rsidR="009A1224" w:rsidRDefault="009A1224" w:rsidP="00145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6D8" w:rsidRDefault="001456D8" w:rsidP="001456D8">
    <w:pPr>
      <w:pStyle w:val="Footer"/>
      <w:rPr>
        <w:color w:val="000000"/>
        <w:sz w:val="17"/>
      </w:rPr>
    </w:pPr>
    <w:bookmarkStart w:id="3" w:name="TITUS1FooterEvenPages"/>
    <w:r w:rsidRPr="001456D8">
      <w:rPr>
        <w:color w:val="000000"/>
        <w:sz w:val="17"/>
      </w:rPr>
      <w:t> </w:t>
    </w:r>
  </w:p>
  <w:bookmarkEnd w:id="3"/>
  <w:p w:rsidR="001456D8" w:rsidRDefault="001456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6D8" w:rsidRDefault="001456D8" w:rsidP="001456D8">
    <w:pPr>
      <w:pStyle w:val="Footer"/>
      <w:rPr>
        <w:color w:val="000000"/>
        <w:sz w:val="17"/>
      </w:rPr>
    </w:pPr>
    <w:bookmarkStart w:id="4" w:name="TITUS1FooterPrimary"/>
    <w:r w:rsidRPr="001456D8">
      <w:rPr>
        <w:color w:val="000000"/>
        <w:sz w:val="17"/>
      </w:rPr>
      <w:t> </w:t>
    </w:r>
  </w:p>
  <w:bookmarkEnd w:id="4"/>
  <w:p w:rsidR="001456D8" w:rsidRDefault="001456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6D8" w:rsidRDefault="001456D8" w:rsidP="001456D8">
    <w:pPr>
      <w:pStyle w:val="Footer"/>
      <w:rPr>
        <w:color w:val="000000"/>
        <w:sz w:val="17"/>
      </w:rPr>
    </w:pPr>
    <w:bookmarkStart w:id="6" w:name="TITUS1FooterFirstPage"/>
    <w:r w:rsidRPr="001456D8">
      <w:rPr>
        <w:color w:val="000000"/>
        <w:sz w:val="17"/>
      </w:rPr>
      <w:t> </w:t>
    </w:r>
  </w:p>
  <w:bookmarkEnd w:id="6"/>
  <w:p w:rsidR="001456D8" w:rsidRDefault="001456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224" w:rsidRDefault="009A1224" w:rsidP="001456D8">
      <w:pPr>
        <w:spacing w:after="0" w:line="240" w:lineRule="auto"/>
      </w:pPr>
      <w:r>
        <w:separator/>
      </w:r>
    </w:p>
  </w:footnote>
  <w:footnote w:type="continuationSeparator" w:id="0">
    <w:p w:rsidR="009A1224" w:rsidRDefault="009A1224" w:rsidP="00145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6D8" w:rsidRDefault="001456D8" w:rsidP="001456D8">
    <w:pPr>
      <w:pStyle w:val="Header"/>
      <w:rPr>
        <w:color w:val="000000"/>
        <w:sz w:val="17"/>
      </w:rPr>
    </w:pPr>
    <w:bookmarkStart w:id="1" w:name="TITUS1HeaderEvenPages"/>
    <w:r w:rsidRPr="001456D8">
      <w:rPr>
        <w:color w:val="000000"/>
        <w:sz w:val="17"/>
      </w:rPr>
      <w:t> </w:t>
    </w:r>
  </w:p>
  <w:bookmarkEnd w:id="1"/>
  <w:p w:rsidR="001456D8" w:rsidRDefault="001456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6D8" w:rsidRDefault="001456D8" w:rsidP="001456D8">
    <w:pPr>
      <w:pStyle w:val="Header"/>
      <w:rPr>
        <w:color w:val="000000"/>
        <w:sz w:val="17"/>
      </w:rPr>
    </w:pPr>
    <w:bookmarkStart w:id="2" w:name="TITUS1HeaderPrimary"/>
    <w:r w:rsidRPr="001456D8">
      <w:rPr>
        <w:color w:val="000000"/>
        <w:sz w:val="17"/>
      </w:rPr>
      <w:t> </w:t>
    </w:r>
  </w:p>
  <w:bookmarkEnd w:id="2"/>
  <w:p w:rsidR="001456D8" w:rsidRDefault="001456D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6D8" w:rsidRDefault="001456D8" w:rsidP="001456D8">
    <w:pPr>
      <w:pStyle w:val="Header"/>
      <w:rPr>
        <w:color w:val="000000"/>
        <w:sz w:val="17"/>
      </w:rPr>
    </w:pPr>
    <w:bookmarkStart w:id="5" w:name="TITUS1HeaderFirstPage"/>
    <w:r w:rsidRPr="001456D8">
      <w:rPr>
        <w:color w:val="000000"/>
        <w:sz w:val="17"/>
      </w:rPr>
      <w:t> </w:t>
    </w:r>
  </w:p>
  <w:bookmarkEnd w:id="5"/>
  <w:p w:rsidR="001456D8" w:rsidRDefault="001456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evenAndOddHeaders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6D8"/>
    <w:rsid w:val="001456D8"/>
    <w:rsid w:val="001870AA"/>
    <w:rsid w:val="00223B6E"/>
    <w:rsid w:val="008C7C01"/>
    <w:rsid w:val="009A1224"/>
    <w:rsid w:val="00C53978"/>
    <w:rsid w:val="00C6027D"/>
    <w:rsid w:val="00E3755D"/>
    <w:rsid w:val="00E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6D8"/>
  </w:style>
  <w:style w:type="paragraph" w:styleId="Footer">
    <w:name w:val="footer"/>
    <w:basedOn w:val="Normal"/>
    <w:link w:val="FooterChar"/>
    <w:uiPriority w:val="99"/>
    <w:unhideWhenUsed/>
    <w:rsid w:val="00145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6D8"/>
  </w:style>
  <w:style w:type="paragraph" w:styleId="BalloonText">
    <w:name w:val="Balloon Text"/>
    <w:basedOn w:val="Normal"/>
    <w:link w:val="BalloonTextChar"/>
    <w:uiPriority w:val="99"/>
    <w:semiHidden/>
    <w:unhideWhenUsed/>
    <w:rsid w:val="0014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6D8"/>
  </w:style>
  <w:style w:type="paragraph" w:styleId="Footer">
    <w:name w:val="footer"/>
    <w:basedOn w:val="Normal"/>
    <w:link w:val="FooterChar"/>
    <w:uiPriority w:val="99"/>
    <w:unhideWhenUsed/>
    <w:rsid w:val="00145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6D8"/>
  </w:style>
  <w:style w:type="paragraph" w:styleId="BalloonText">
    <w:name w:val="Balloon Text"/>
    <w:basedOn w:val="Normal"/>
    <w:link w:val="BalloonTextChar"/>
    <w:uiPriority w:val="99"/>
    <w:semiHidden/>
    <w:unhideWhenUsed/>
    <w:rsid w:val="0014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20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F8F90204</Template>
  <TotalTime>63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Mayes, Clare</dc:creator>
  <cp:lastModifiedBy>Harrison, Jonathan</cp:lastModifiedBy>
  <cp:revision>4</cp:revision>
  <cp:lastPrinted>2017-03-06T17:26:00Z</cp:lastPrinted>
  <dcterms:created xsi:type="dcterms:W3CDTF">2017-03-06T17:03:00Z</dcterms:created>
  <dcterms:modified xsi:type="dcterms:W3CDTF">2017-03-07T15:29:00Z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3dddfd67-659f-4b65-bff3-404695a97f37</vt:lpwstr>
  </property>
  <property fmtid="{D5CDD505-2E9C-101B-9397-08002B2CF9AE}" pid="3" name="Classification">
    <vt:lpwstr>OFFICIAL</vt:lpwstr>
  </property>
</Properties>
</file>